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DBF" w:rsidRPr="00084849" w:rsidRDefault="00EB0DBF" w:rsidP="00C120F4">
      <w:pPr>
        <w:jc w:val="center"/>
        <w:rPr>
          <w:rFonts w:ascii="黑体" w:eastAsia="黑体"/>
          <w:sz w:val="32"/>
          <w:szCs w:val="32"/>
        </w:rPr>
      </w:pPr>
      <w:bookmarkStart w:id="0" w:name="_GoBack"/>
      <w:r w:rsidRPr="00084849">
        <w:rPr>
          <w:rFonts w:ascii="黑体" w:eastAsia="黑体" w:hint="eastAsia"/>
          <w:sz w:val="32"/>
          <w:szCs w:val="32"/>
        </w:rPr>
        <w:t>毕业生填写“毕业去向登记”操作说明</w:t>
      </w:r>
    </w:p>
    <w:bookmarkEnd w:id="0"/>
    <w:p w:rsidR="00EB0DBF" w:rsidRPr="005917D6" w:rsidRDefault="00EB0DBF" w:rsidP="00621ECA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917D6">
        <w:rPr>
          <w:rFonts w:ascii="宋体" w:hAnsi="宋体" w:hint="eastAsia"/>
          <w:sz w:val="24"/>
          <w:szCs w:val="24"/>
        </w:rPr>
        <w:t>为了更好了</w:t>
      </w:r>
      <w:r>
        <w:rPr>
          <w:rFonts w:ascii="宋体" w:hAnsi="宋体" w:hint="eastAsia"/>
          <w:sz w:val="24"/>
          <w:szCs w:val="24"/>
        </w:rPr>
        <w:t>的服务毕业生，统计毕业生毕业去向，为后续办理报到证、档案转递等工作做好准备事宜，请毕业生登录就业信息网，填写“毕业去向登记”。</w:t>
      </w:r>
    </w:p>
    <w:p w:rsidR="00EB0DBF" w:rsidRDefault="00EB0DBF" w:rsidP="005917D6">
      <w:pPr>
        <w:jc w:val="left"/>
        <w:rPr>
          <w:rFonts w:ascii="黑体" w:eastAsia="黑体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29.75pt;height:209.25pt;visibility:visible">
            <v:imagedata r:id="rId7" o:title=""/>
          </v:shape>
        </w:pict>
      </w:r>
    </w:p>
    <w:p w:rsidR="00EB0DBF" w:rsidRPr="00787AA5" w:rsidRDefault="00EB0DBF" w:rsidP="00C120F4">
      <w:pPr>
        <w:pStyle w:val="Heading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 w:rsidRPr="0047094C">
        <w:rPr>
          <w:rFonts w:ascii="黑体" w:eastAsia="黑体" w:hint="eastAsia"/>
          <w:b w:val="0"/>
          <w:bCs w:val="0"/>
          <w:kern w:val="2"/>
          <w:sz w:val="30"/>
          <w:szCs w:val="30"/>
        </w:rPr>
        <w:t>毕业去向（三选一）：</w:t>
      </w:r>
      <w:r w:rsidRPr="00787AA5"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t>派遣、出国、升学</w:t>
      </w:r>
    </w:p>
    <w:p w:rsidR="00EB0DBF" w:rsidRDefault="00EB0DBF" w:rsidP="00720E04">
      <w:pPr>
        <w:tabs>
          <w:tab w:val="left" w:pos="5878"/>
        </w:tabs>
        <w:spacing w:line="360" w:lineRule="auto"/>
        <w:jc w:val="left"/>
        <w:rPr>
          <w:rFonts w:asci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派遣：</w:t>
      </w:r>
      <w:r w:rsidRPr="008E6101">
        <w:rPr>
          <w:rFonts w:ascii="宋体" w:hAnsi="宋体" w:cs="宋体" w:hint="eastAsia"/>
          <w:sz w:val="24"/>
          <w:szCs w:val="24"/>
        </w:rPr>
        <w:t>就业需要办理报到证</w:t>
      </w:r>
      <w:r>
        <w:rPr>
          <w:rFonts w:ascii="宋体" w:hAnsi="宋体" w:cs="宋体" w:hint="eastAsia"/>
          <w:sz w:val="24"/>
          <w:szCs w:val="24"/>
        </w:rPr>
        <w:t>。按照三方协议书录入相关信息后，请提交办理报到证所需材料至院（系）学办。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693"/>
        <w:gridCol w:w="4303"/>
      </w:tblGrid>
      <w:tr w:rsidR="00EB0DBF" w:rsidRPr="007D1C97" w:rsidTr="00443073">
        <w:tc>
          <w:tcPr>
            <w:tcW w:w="1526" w:type="dxa"/>
          </w:tcPr>
          <w:p w:rsidR="00EB0DBF" w:rsidRPr="007D1C97" w:rsidRDefault="00EB0DBF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</w:tcPr>
          <w:p w:rsidR="00EB0DBF" w:rsidRPr="007D1C97" w:rsidRDefault="00EB0DBF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EB0DBF" w:rsidRPr="007D1C97" w:rsidTr="00443073">
        <w:trPr>
          <w:trHeight w:val="155"/>
        </w:trPr>
        <w:tc>
          <w:tcPr>
            <w:tcW w:w="1526" w:type="dxa"/>
            <w:vMerge w:val="restart"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2693" w:type="dxa"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1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）户档派遣至单位（单位有人事档案管理权）</w:t>
            </w:r>
          </w:p>
        </w:tc>
        <w:tc>
          <w:tcPr>
            <w:tcW w:w="4303" w:type="dxa"/>
          </w:tcPr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A.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三方协议第二联（乙方留存）复印件；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B.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三方协议第二联“高校毕业生接收函”原件；</w:t>
            </w:r>
          </w:p>
        </w:tc>
      </w:tr>
      <w:tr w:rsidR="00EB0DBF" w:rsidRPr="007D1C97" w:rsidTr="00443073">
        <w:trPr>
          <w:trHeight w:val="155"/>
        </w:trPr>
        <w:tc>
          <w:tcPr>
            <w:tcW w:w="1526" w:type="dxa"/>
            <w:vMerge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2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）户档派遣至单位所在地人才服务中心等机构；</w:t>
            </w:r>
          </w:p>
        </w:tc>
        <w:tc>
          <w:tcPr>
            <w:tcW w:w="4303" w:type="dxa"/>
          </w:tcPr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A.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三方协议第二联（乙方留存）复印件；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B.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三方协议第二联“高校毕业生接收函”原件；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C.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人才服务中心户档接收函；</w:t>
            </w:r>
          </w:p>
        </w:tc>
      </w:tr>
      <w:tr w:rsidR="00EB0DBF" w:rsidRPr="007D1C97" w:rsidTr="00443073">
        <w:trPr>
          <w:trHeight w:val="155"/>
        </w:trPr>
        <w:tc>
          <w:tcPr>
            <w:tcW w:w="1526" w:type="dxa"/>
            <w:vMerge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3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）户档派遣至原籍人社局；</w:t>
            </w:r>
          </w:p>
        </w:tc>
        <w:tc>
          <w:tcPr>
            <w:tcW w:w="4303" w:type="dxa"/>
          </w:tcPr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A.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三方协议第二联（乙方留存）复印件；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B.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三方协议第二联“高校毕业生接收函”原件；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C.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户档回原籍申请表（就业信息网站下载）；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D.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单位出具同意自行解决户档证明。</w:t>
            </w:r>
          </w:p>
        </w:tc>
      </w:tr>
      <w:tr w:rsidR="00EB0DBF" w:rsidRPr="007D1C97" w:rsidTr="00443073">
        <w:trPr>
          <w:trHeight w:val="155"/>
        </w:trPr>
        <w:tc>
          <w:tcPr>
            <w:tcW w:w="1526" w:type="dxa"/>
            <w:vMerge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4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）户档派遣至第三方机构</w:t>
            </w:r>
          </w:p>
        </w:tc>
        <w:tc>
          <w:tcPr>
            <w:tcW w:w="4303" w:type="dxa"/>
          </w:tcPr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A.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三方协议第二联（乙方留存）复印件；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B.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三方协议第二联“高校毕业生接收函”原件；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C.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第三方机构户档接收函；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D.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单位出具同意自行解决户档证明。</w:t>
            </w:r>
          </w:p>
        </w:tc>
      </w:tr>
    </w:tbl>
    <w:p w:rsidR="00EB0DBF" w:rsidRDefault="00EB0DBF" w:rsidP="006E07DD">
      <w:pPr>
        <w:tabs>
          <w:tab w:val="left" w:pos="5878"/>
        </w:tabs>
        <w:spacing w:line="360" w:lineRule="auto"/>
        <w:jc w:val="left"/>
        <w:rPr>
          <w:rFonts w:ascii="宋体" w:cs="宋体"/>
          <w:b/>
          <w:sz w:val="24"/>
          <w:szCs w:val="24"/>
        </w:rPr>
      </w:pPr>
    </w:p>
    <w:p w:rsidR="00EB0DBF" w:rsidRPr="00B72E7A" w:rsidRDefault="00EB0DBF" w:rsidP="006E07DD">
      <w:pPr>
        <w:tabs>
          <w:tab w:val="left" w:pos="5878"/>
        </w:tabs>
        <w:spacing w:line="360" w:lineRule="auto"/>
        <w:jc w:val="left"/>
        <w:rPr>
          <w:rFonts w:asci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出国：</w:t>
      </w:r>
      <w:r w:rsidRPr="00B72E7A">
        <w:rPr>
          <w:rFonts w:ascii="宋体" w:hAnsi="宋体" w:cs="宋体" w:hint="eastAsia"/>
          <w:sz w:val="24"/>
          <w:szCs w:val="24"/>
        </w:rPr>
        <w:t>出国（境）留学或工作。</w:t>
      </w:r>
      <w:r w:rsidRPr="008E6101">
        <w:rPr>
          <w:rFonts w:ascii="宋体" w:hAnsi="宋体" w:cs="宋体" w:hint="eastAsia"/>
          <w:sz w:val="24"/>
          <w:szCs w:val="24"/>
        </w:rPr>
        <w:t>出国（申请户档回原籍或挂靠第三方机构）需要办理报到证</w:t>
      </w:r>
      <w:r>
        <w:rPr>
          <w:rFonts w:ascii="宋体" w:hAnsi="宋体" w:cs="宋体" w:hint="eastAsia"/>
          <w:sz w:val="24"/>
          <w:szCs w:val="24"/>
        </w:rPr>
        <w:t>，</w:t>
      </w:r>
      <w:r w:rsidRPr="00B72E7A">
        <w:rPr>
          <w:rFonts w:ascii="宋体" w:hAnsi="宋体" w:cs="宋体" w:hint="eastAsia"/>
          <w:sz w:val="24"/>
          <w:szCs w:val="24"/>
        </w:rPr>
        <w:t>录入</w:t>
      </w:r>
      <w:r>
        <w:rPr>
          <w:rFonts w:ascii="宋体" w:hAnsi="宋体" w:cs="宋体" w:hint="eastAsia"/>
          <w:sz w:val="24"/>
          <w:szCs w:val="24"/>
        </w:rPr>
        <w:t>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693"/>
        <w:gridCol w:w="4303"/>
      </w:tblGrid>
      <w:tr w:rsidR="00EB0DBF" w:rsidRPr="007D1C97" w:rsidTr="00443073">
        <w:trPr>
          <w:trHeight w:val="233"/>
        </w:trPr>
        <w:tc>
          <w:tcPr>
            <w:tcW w:w="1526" w:type="dxa"/>
          </w:tcPr>
          <w:p w:rsidR="00EB0DBF" w:rsidRPr="007D1C97" w:rsidRDefault="00EB0DBF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</w:tcPr>
          <w:p w:rsidR="00EB0DBF" w:rsidRPr="007D1C97" w:rsidRDefault="00EB0DBF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EB0DBF" w:rsidRPr="007D1C97" w:rsidTr="00443073">
        <w:trPr>
          <w:trHeight w:val="233"/>
        </w:trPr>
        <w:tc>
          <w:tcPr>
            <w:tcW w:w="1526" w:type="dxa"/>
            <w:vMerge w:val="restart"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出国派遣</w:t>
            </w:r>
          </w:p>
        </w:tc>
        <w:tc>
          <w:tcPr>
            <w:tcW w:w="2693" w:type="dxa"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1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）户档派遣至原籍人社局；</w:t>
            </w:r>
          </w:p>
        </w:tc>
        <w:tc>
          <w:tcPr>
            <w:tcW w:w="4303" w:type="dxa"/>
          </w:tcPr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A.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户档回原籍申请表（就业信息网站下载）；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B.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国外高校录取</w:t>
            </w:r>
            <w:r w:rsidRPr="007D1C97">
              <w:rPr>
                <w:rFonts w:ascii="宋体" w:hAnsi="宋体" w:cs="宋体"/>
                <w:sz w:val="18"/>
                <w:szCs w:val="18"/>
              </w:rPr>
              <w:t>offer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复印件。</w:t>
            </w:r>
          </w:p>
        </w:tc>
      </w:tr>
      <w:tr w:rsidR="00EB0DBF" w:rsidRPr="007D1C97" w:rsidTr="00443073">
        <w:trPr>
          <w:trHeight w:val="232"/>
        </w:trPr>
        <w:tc>
          <w:tcPr>
            <w:tcW w:w="1526" w:type="dxa"/>
            <w:vMerge/>
            <w:vAlign w:val="center"/>
          </w:tcPr>
          <w:p w:rsidR="00EB0DBF" w:rsidRPr="007D1C97" w:rsidRDefault="00EB0DBF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B0DBF" w:rsidRPr="007D1C97" w:rsidRDefault="00EB0DBF" w:rsidP="004917E8">
            <w:pPr>
              <w:tabs>
                <w:tab w:val="left" w:pos="5878"/>
              </w:tabs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2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）户档派遣至江苏省高校招生就业指导服务中心</w:t>
            </w:r>
          </w:p>
        </w:tc>
        <w:tc>
          <w:tcPr>
            <w:tcW w:w="4303" w:type="dxa"/>
          </w:tcPr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A.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江苏省高校招生就业指导服务中心户档接收函；</w:t>
            </w:r>
          </w:p>
          <w:p w:rsidR="00EB0DBF" w:rsidRPr="007D1C97" w:rsidRDefault="00EB0DBF" w:rsidP="00443073">
            <w:pPr>
              <w:tabs>
                <w:tab w:val="left" w:pos="5878"/>
              </w:tabs>
              <w:jc w:val="left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/>
                <w:sz w:val="18"/>
                <w:szCs w:val="18"/>
              </w:rPr>
              <w:t>B.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国外高校录取</w:t>
            </w:r>
            <w:r w:rsidRPr="007D1C97">
              <w:rPr>
                <w:rFonts w:ascii="宋体" w:hAnsi="宋体" w:cs="宋体"/>
                <w:sz w:val="18"/>
                <w:szCs w:val="18"/>
              </w:rPr>
              <w:t>offer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复印件。</w:t>
            </w:r>
          </w:p>
        </w:tc>
      </w:tr>
    </w:tbl>
    <w:p w:rsidR="00EB0DBF" w:rsidRDefault="00EB0DBF" w:rsidP="006E07DD"/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升学：</w:t>
      </w:r>
      <w:r w:rsidRPr="008E6101">
        <w:rPr>
          <w:rFonts w:ascii="宋体" w:hAnsi="宋体" w:cs="宋体" w:hint="eastAsia"/>
          <w:sz w:val="24"/>
          <w:szCs w:val="24"/>
        </w:rPr>
        <w:t>本科生保送、考取</w:t>
      </w:r>
      <w:r>
        <w:rPr>
          <w:rFonts w:ascii="宋体" w:hAnsi="宋体" w:cs="宋体" w:hint="eastAsia"/>
          <w:sz w:val="24"/>
          <w:szCs w:val="24"/>
        </w:rPr>
        <w:t>国内</w:t>
      </w:r>
      <w:r w:rsidRPr="008E6101">
        <w:rPr>
          <w:rFonts w:ascii="宋体" w:hAnsi="宋体" w:cs="宋体" w:hint="eastAsia"/>
          <w:sz w:val="24"/>
          <w:szCs w:val="24"/>
        </w:rPr>
        <w:t>硕士研究生</w:t>
      </w:r>
      <w:r>
        <w:rPr>
          <w:rFonts w:ascii="宋体" w:hAnsi="宋体" w:cs="宋体" w:hint="eastAsia"/>
          <w:sz w:val="24"/>
          <w:szCs w:val="24"/>
        </w:rPr>
        <w:t>（包括本硕连读）</w:t>
      </w:r>
      <w:r w:rsidRPr="008E6101">
        <w:rPr>
          <w:rFonts w:ascii="宋体" w:hAnsi="宋体" w:cs="宋体" w:hint="eastAsia"/>
          <w:sz w:val="24"/>
          <w:szCs w:val="24"/>
        </w:rPr>
        <w:t>；硕士生</w:t>
      </w:r>
      <w:r>
        <w:rPr>
          <w:rFonts w:ascii="宋体" w:hAnsi="宋体" w:cs="宋体" w:hint="eastAsia"/>
          <w:sz w:val="24"/>
          <w:szCs w:val="24"/>
        </w:rPr>
        <w:t>保送、</w:t>
      </w:r>
      <w:r w:rsidRPr="008E6101">
        <w:rPr>
          <w:rFonts w:ascii="宋体" w:hAnsi="宋体" w:cs="宋体" w:hint="eastAsia"/>
          <w:sz w:val="24"/>
          <w:szCs w:val="24"/>
        </w:rPr>
        <w:t>考取</w:t>
      </w:r>
      <w:smartTag w:uri="urn:schemas-microsoft-com:office:smarttags" w:element="PersonName">
        <w:smartTagPr>
          <w:attr w:name="ProductID" w:val="国内"/>
        </w:smartTagPr>
        <w:r>
          <w:rPr>
            <w:rFonts w:ascii="宋体" w:hAnsi="宋体" w:cs="宋体" w:hint="eastAsia"/>
            <w:sz w:val="24"/>
            <w:szCs w:val="24"/>
          </w:rPr>
          <w:t>国内</w:t>
        </w:r>
      </w:smartTag>
      <w:r w:rsidRPr="008E6101">
        <w:rPr>
          <w:rFonts w:ascii="宋体" w:hAnsi="宋体" w:cs="宋体" w:hint="eastAsia"/>
          <w:sz w:val="24"/>
          <w:szCs w:val="24"/>
        </w:rPr>
        <w:t>博士研究生；</w:t>
      </w:r>
      <w:r>
        <w:rPr>
          <w:rFonts w:ascii="宋体" w:hAnsi="宋体" w:cs="宋体" w:hint="eastAsia"/>
          <w:sz w:val="24"/>
          <w:szCs w:val="24"/>
        </w:rPr>
        <w:t>录入信息后，请提交</w:t>
      </w:r>
      <w:r w:rsidRPr="008E6101">
        <w:rPr>
          <w:rFonts w:ascii="宋体" w:hAnsi="宋体" w:cs="宋体" w:hint="eastAsia"/>
          <w:sz w:val="24"/>
          <w:szCs w:val="24"/>
        </w:rPr>
        <w:t>入学通知书的复印件（注明学号）至院（系）学办。</w:t>
      </w: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Default="00EB0DBF" w:rsidP="00720E04">
      <w:pPr>
        <w:spacing w:line="360" w:lineRule="auto"/>
        <w:rPr>
          <w:rFonts w:ascii="宋体" w:cs="宋体"/>
          <w:sz w:val="24"/>
          <w:szCs w:val="24"/>
        </w:rPr>
      </w:pPr>
    </w:p>
    <w:p w:rsidR="00EB0DBF" w:rsidRPr="00CB0B92" w:rsidRDefault="00EB0DBF" w:rsidP="00AB2CBB">
      <w:pPr>
        <w:pStyle w:val="Heading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 w:rsidRPr="00CB0B92"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t>派遣</w:t>
      </w:r>
    </w:p>
    <w:p w:rsidR="00EB0DBF" w:rsidRPr="00D4537A" w:rsidRDefault="00EB0DBF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一、录入单位名称</w:t>
      </w:r>
    </w:p>
    <w:p w:rsidR="00EB0DBF" w:rsidRDefault="00EB0DBF" w:rsidP="00AB2CBB">
      <w:pPr>
        <w:rPr>
          <w:sz w:val="24"/>
          <w:szCs w:val="24"/>
        </w:rPr>
      </w:pPr>
      <w:r w:rsidRPr="004D3147">
        <w:rPr>
          <w:noProof/>
          <w:sz w:val="24"/>
          <w:szCs w:val="24"/>
        </w:rPr>
        <w:pict>
          <v:shape id="图片 2" o:spid="_x0000_i1026" type="#_x0000_t75" style="width:414.75pt;height:256.5pt;visibility:visible">
            <v:imagedata r:id="rId8" o:title=""/>
          </v:shape>
        </w:pict>
      </w:r>
    </w:p>
    <w:p w:rsidR="00EB0DBF" w:rsidRDefault="00EB0DBF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如图所示，录入“单位名称”及“组织机构代码”，如果未能搜索到相应单位，可以点击“创建派遣单位”。</w:t>
      </w:r>
    </w:p>
    <w:p w:rsidR="00EB0DBF" w:rsidRPr="00D4537A" w:rsidRDefault="00EB0DBF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二、基本信息</w:t>
      </w:r>
    </w:p>
    <w:p w:rsidR="00EB0DBF" w:rsidRDefault="00EB0DBF" w:rsidP="00325660">
      <w:pPr>
        <w:ind w:firstLineChars="200" w:firstLine="480"/>
        <w:rPr>
          <w:sz w:val="24"/>
          <w:szCs w:val="24"/>
        </w:rPr>
      </w:pPr>
      <w:r w:rsidRPr="004D3147">
        <w:rPr>
          <w:noProof/>
          <w:sz w:val="24"/>
          <w:szCs w:val="24"/>
        </w:rPr>
        <w:pict>
          <v:shape id="图片 4" o:spid="_x0000_i1027" type="#_x0000_t75" style="width:413.25pt;height:235.5pt;visibility:visible">
            <v:imagedata r:id="rId9" o:title=""/>
          </v:shape>
        </w:pict>
      </w:r>
    </w:p>
    <w:p w:rsidR="00EB0DBF" w:rsidRDefault="00EB0DBF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如图所示，说明如下：</w:t>
      </w:r>
    </w:p>
    <w:p w:rsidR="00EB0DBF" w:rsidRPr="00D4537A" w:rsidRDefault="00EB0DBF" w:rsidP="00D4537A">
      <w:pPr>
        <w:spacing w:line="360" w:lineRule="auto"/>
        <w:rPr>
          <w:rFonts w:ascii="宋体"/>
          <w:sz w:val="24"/>
          <w:szCs w:val="24"/>
        </w:rPr>
      </w:pPr>
      <w:r w:rsidRPr="00D4537A">
        <w:rPr>
          <w:rFonts w:ascii="宋体" w:hAnsi="宋体" w:hint="eastAsia"/>
          <w:sz w:val="24"/>
          <w:szCs w:val="24"/>
        </w:rPr>
        <w:t>（</w:t>
      </w:r>
      <w:r w:rsidRPr="00D4537A">
        <w:rPr>
          <w:rFonts w:ascii="宋体" w:hAnsi="宋体"/>
          <w:sz w:val="24"/>
          <w:szCs w:val="24"/>
        </w:rPr>
        <w:t>1</w:t>
      </w:r>
      <w:r w:rsidRPr="00D4537A">
        <w:rPr>
          <w:rFonts w:ascii="宋体" w:hAnsi="宋体" w:hint="eastAsia"/>
          <w:sz w:val="24"/>
          <w:szCs w:val="24"/>
        </w:rPr>
        <w:t>）手机号码：请务必填写可以联系到本人的手机号，以便在办理报到证过程中如遇到问题，可以随时联系到本人。</w:t>
      </w:r>
    </w:p>
    <w:p w:rsidR="00EB0DBF" w:rsidRPr="00D4537A" w:rsidRDefault="00EB0DBF" w:rsidP="00D4537A">
      <w:pPr>
        <w:spacing w:line="360" w:lineRule="auto"/>
        <w:rPr>
          <w:rFonts w:ascii="宋体"/>
          <w:sz w:val="24"/>
          <w:szCs w:val="24"/>
        </w:rPr>
      </w:pPr>
      <w:r w:rsidRPr="00D4537A">
        <w:rPr>
          <w:rFonts w:ascii="宋体" w:hAnsi="宋体" w:hint="eastAsia"/>
          <w:sz w:val="24"/>
          <w:szCs w:val="24"/>
        </w:rPr>
        <w:t>（</w:t>
      </w:r>
      <w:r w:rsidRPr="00D4537A">
        <w:rPr>
          <w:rFonts w:ascii="宋体" w:hAnsi="宋体"/>
          <w:sz w:val="24"/>
          <w:szCs w:val="24"/>
        </w:rPr>
        <w:t>2</w:t>
      </w:r>
      <w:r w:rsidRPr="00D4537A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/>
          <w:sz w:val="24"/>
          <w:szCs w:val="24"/>
        </w:rPr>
        <w:t>EMAIL</w:t>
      </w:r>
      <w:r>
        <w:rPr>
          <w:rFonts w:ascii="宋体" w:hAnsi="宋体" w:hint="eastAsia"/>
          <w:sz w:val="24"/>
          <w:szCs w:val="24"/>
        </w:rPr>
        <w:t>：请登记个人有效使用电子邮箱。</w:t>
      </w:r>
    </w:p>
    <w:p w:rsidR="00EB0DBF" w:rsidRPr="00D4537A" w:rsidRDefault="00EB0DBF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三、派遣信息</w:t>
      </w:r>
    </w:p>
    <w:p w:rsidR="00EB0DBF" w:rsidRPr="00D4537A" w:rsidRDefault="00EB0DBF" w:rsidP="00D4537A">
      <w:pPr>
        <w:spacing w:line="360" w:lineRule="auto"/>
        <w:rPr>
          <w:sz w:val="24"/>
          <w:szCs w:val="24"/>
        </w:rPr>
      </w:pPr>
      <w:r w:rsidRPr="004D3147">
        <w:rPr>
          <w:noProof/>
          <w:sz w:val="24"/>
          <w:szCs w:val="24"/>
        </w:rPr>
        <w:pict>
          <v:shape id="图片 5" o:spid="_x0000_i1028" type="#_x0000_t75" style="width:411.75pt;height:214.5pt;visibility:visible">
            <v:imagedata r:id="rId10" o:title=""/>
          </v:shape>
        </w:pict>
      </w:r>
    </w:p>
    <w:p w:rsidR="00EB0DBF" w:rsidRDefault="00EB0DBF" w:rsidP="00D4537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如图所示，说明如下：</w:t>
      </w:r>
    </w:p>
    <w:p w:rsidR="00EB0DBF" w:rsidRDefault="00EB0DBF" w:rsidP="00D4537A">
      <w:pPr>
        <w:spacing w:line="360" w:lineRule="auto"/>
        <w:rPr>
          <w:sz w:val="24"/>
          <w:szCs w:val="24"/>
        </w:rPr>
      </w:pPr>
      <w:r w:rsidRPr="00110132">
        <w:rPr>
          <w:rFonts w:ascii="宋体" w:hAnsi="宋体" w:hint="eastAsia"/>
          <w:sz w:val="24"/>
          <w:szCs w:val="24"/>
        </w:rPr>
        <w:t>（</w:t>
      </w:r>
      <w:r w:rsidRPr="00110132">
        <w:rPr>
          <w:rFonts w:ascii="宋体" w:hAnsi="宋体"/>
          <w:sz w:val="24"/>
          <w:szCs w:val="24"/>
        </w:rPr>
        <w:t>1</w:t>
      </w:r>
      <w:r w:rsidRPr="00110132">
        <w:rPr>
          <w:rFonts w:ascii="宋体" w:hAnsi="宋体" w:hint="eastAsia"/>
          <w:sz w:val="24"/>
          <w:szCs w:val="24"/>
        </w:rPr>
        <w:t>）签发报到证</w:t>
      </w:r>
      <w:r>
        <w:rPr>
          <w:rFonts w:hint="eastAsia"/>
          <w:sz w:val="24"/>
          <w:szCs w:val="24"/>
        </w:rPr>
        <w:t>类别：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2268"/>
        <w:gridCol w:w="5437"/>
      </w:tblGrid>
      <w:tr w:rsidR="00EB0DBF" w:rsidRPr="007D1C97" w:rsidTr="00AB0274">
        <w:tc>
          <w:tcPr>
            <w:tcW w:w="817" w:type="dxa"/>
          </w:tcPr>
          <w:p w:rsidR="00EB0DBF" w:rsidRPr="007D1C97" w:rsidRDefault="00EB0DBF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</w:tcPr>
          <w:p w:rsidR="00EB0DBF" w:rsidRPr="007D1C97" w:rsidRDefault="00EB0DBF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报到证类别</w:t>
            </w:r>
          </w:p>
        </w:tc>
        <w:tc>
          <w:tcPr>
            <w:tcW w:w="5437" w:type="dxa"/>
          </w:tcPr>
          <w:p w:rsidR="00EB0DBF" w:rsidRPr="007D1C97" w:rsidRDefault="00EB0DBF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说明</w:t>
            </w:r>
          </w:p>
        </w:tc>
      </w:tr>
      <w:tr w:rsidR="00EB0DBF" w:rsidRPr="007D1C97" w:rsidTr="00AB0274">
        <w:tc>
          <w:tcPr>
            <w:tcW w:w="817" w:type="dxa"/>
          </w:tcPr>
          <w:p w:rsidR="00EB0DBF" w:rsidRPr="007D1C97" w:rsidRDefault="00EB0DBF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7D1C97">
              <w:rPr>
                <w:rFonts w:ascii="宋体" w:hAnsi="宋体" w:cs="宋体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B0DBF" w:rsidRPr="007D1C97" w:rsidRDefault="00EB0DBF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去就业地报到</w:t>
            </w:r>
          </w:p>
        </w:tc>
        <w:tc>
          <w:tcPr>
            <w:tcW w:w="5437" w:type="dxa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户档派遣地区与单位所在地区一致，签发报到证类别选择“去就业地报到”。</w:t>
            </w:r>
          </w:p>
        </w:tc>
      </w:tr>
      <w:tr w:rsidR="00EB0DBF" w:rsidRPr="007D1C97" w:rsidTr="00AB0274">
        <w:tc>
          <w:tcPr>
            <w:tcW w:w="817" w:type="dxa"/>
          </w:tcPr>
          <w:p w:rsidR="00EB0DBF" w:rsidRPr="007D1C97" w:rsidRDefault="00EB0DBF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7D1C97">
              <w:rPr>
                <w:rFonts w:ascii="宋体" w:hAnsi="宋体" w:cs="宋体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B0DBF" w:rsidRPr="007D1C97" w:rsidRDefault="00EB0DBF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回生源地报到</w:t>
            </w:r>
          </w:p>
        </w:tc>
        <w:tc>
          <w:tcPr>
            <w:tcW w:w="5437" w:type="dxa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户档派遣回原籍的同学，签发报到证类别选择“回生源地报到”。</w:t>
            </w:r>
          </w:p>
        </w:tc>
      </w:tr>
      <w:tr w:rsidR="00EB0DBF" w:rsidRPr="007D1C97" w:rsidTr="00AB0274">
        <w:tc>
          <w:tcPr>
            <w:tcW w:w="817" w:type="dxa"/>
          </w:tcPr>
          <w:p w:rsidR="00EB0DBF" w:rsidRPr="007D1C97" w:rsidRDefault="00EB0DBF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7D1C97">
              <w:rPr>
                <w:rFonts w:ascii="宋体" w:hAnsi="宋体" w:cs="宋体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B0DBF" w:rsidRPr="007D1C97" w:rsidRDefault="00EB0DBF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去代理</w:t>
            </w:r>
            <w:r w:rsidRPr="007D1C97">
              <w:rPr>
                <w:rFonts w:ascii="宋体" w:hAnsi="宋体" w:cs="宋体"/>
                <w:sz w:val="24"/>
                <w:szCs w:val="24"/>
              </w:rPr>
              <w:t>/</w:t>
            </w:r>
            <w:r w:rsidRPr="007D1C97">
              <w:rPr>
                <w:rFonts w:ascii="宋体" w:hAnsi="宋体" w:cs="宋体" w:hint="eastAsia"/>
                <w:sz w:val="24"/>
                <w:szCs w:val="24"/>
              </w:rPr>
              <w:t>托管地报到</w:t>
            </w:r>
          </w:p>
        </w:tc>
        <w:tc>
          <w:tcPr>
            <w:tcW w:w="5437" w:type="dxa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户档派遣至第三方机构托管的，签发报到证类别选择“去代理</w:t>
            </w:r>
            <w:r w:rsidRPr="007D1C97">
              <w:rPr>
                <w:rFonts w:ascii="宋体" w:hAnsi="宋体" w:cs="宋体"/>
                <w:sz w:val="18"/>
                <w:szCs w:val="18"/>
              </w:rPr>
              <w:t>/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托管地报到”。</w:t>
            </w:r>
          </w:p>
        </w:tc>
      </w:tr>
    </w:tbl>
    <w:p w:rsidR="00EB0DBF" w:rsidRDefault="00EB0DBF" w:rsidP="005646DF">
      <w:pPr>
        <w:spacing w:line="360" w:lineRule="auto"/>
        <w:rPr>
          <w:rFonts w:ascii="宋体"/>
          <w:sz w:val="24"/>
          <w:szCs w:val="24"/>
        </w:rPr>
      </w:pPr>
      <w:r w:rsidRPr="00110132">
        <w:rPr>
          <w:rFonts w:ascii="宋体" w:hAnsi="宋体" w:hint="eastAsia"/>
          <w:sz w:val="24"/>
          <w:szCs w:val="24"/>
        </w:rPr>
        <w:t>（</w:t>
      </w:r>
      <w:r w:rsidRPr="00110132">
        <w:rPr>
          <w:rFonts w:ascii="宋体" w:hAnsi="宋体"/>
          <w:sz w:val="24"/>
          <w:szCs w:val="24"/>
        </w:rPr>
        <w:t>2</w:t>
      </w:r>
      <w:r w:rsidRPr="00110132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修改派遣单位信息：请填写单位相关信息。</w:t>
      </w:r>
    </w:p>
    <w:p w:rsidR="00EB0DBF" w:rsidRDefault="00EB0DBF" w:rsidP="005646DF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）联系人、单位电话：请填写本单位联系到毕业生本人的相关人员。</w:t>
      </w:r>
    </w:p>
    <w:p w:rsidR="00EB0DBF" w:rsidRDefault="00EB0DBF" w:rsidP="005646DF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）就业类别：常用选项“签就业协议形式就业”，指签订三方协议就业；“签劳动合同形式就业”，指签订劳动合同就业；“灵活就业”，</w:t>
      </w:r>
      <w:r w:rsidRPr="005646DF">
        <w:rPr>
          <w:rFonts w:ascii="宋体" w:hAnsi="宋体" w:hint="eastAsia"/>
          <w:sz w:val="24"/>
          <w:szCs w:val="24"/>
        </w:rPr>
        <w:t>指以非全日制、临时性和弹性工作等灵活形式就业的人员</w:t>
      </w:r>
      <w:r>
        <w:rPr>
          <w:rFonts w:ascii="宋体" w:hAnsi="宋体" w:hint="eastAsia"/>
          <w:sz w:val="24"/>
          <w:szCs w:val="24"/>
        </w:rPr>
        <w:t>；“国家基层项目”，指各省市选调生；“地方基层项目”，指大学生村官等。</w:t>
      </w:r>
    </w:p>
    <w:p w:rsidR="00EB0DBF" w:rsidRDefault="00EB0DBF" w:rsidP="005646DF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）协议书编号：为三方协议右上角编号。</w:t>
      </w:r>
    </w:p>
    <w:p w:rsidR="00EB0DBF" w:rsidRDefault="00EB0DBF" w:rsidP="00E862C6">
      <w:pPr>
        <w:rPr>
          <w:rFonts w:ascii="黑体" w:eastAsia="黑体"/>
          <w:sz w:val="30"/>
          <w:szCs w:val="30"/>
        </w:rPr>
      </w:pPr>
      <w:r w:rsidRPr="00E862C6">
        <w:rPr>
          <w:rFonts w:ascii="黑体" w:eastAsia="黑体" w:hint="eastAsia"/>
          <w:sz w:val="30"/>
          <w:szCs w:val="30"/>
        </w:rPr>
        <w:t>四、单位信息、档案信息</w:t>
      </w:r>
    </w:p>
    <w:p w:rsidR="00EB0DBF" w:rsidRDefault="00EB0DBF" w:rsidP="00E862C6">
      <w:pPr>
        <w:rPr>
          <w:rFonts w:ascii="黑体" w:eastAsia="黑体"/>
          <w:sz w:val="30"/>
          <w:szCs w:val="30"/>
        </w:rPr>
      </w:pPr>
      <w:r w:rsidRPr="004D3147">
        <w:rPr>
          <w:rFonts w:ascii="黑体" w:eastAsia="黑体"/>
          <w:noProof/>
          <w:sz w:val="30"/>
          <w:szCs w:val="30"/>
        </w:rPr>
        <w:pict>
          <v:shape id="图片 6" o:spid="_x0000_i1029" type="#_x0000_t75" style="width:408.75pt;height:234.75pt;visibility:visible">
            <v:imagedata r:id="rId11" o:title=""/>
          </v:shape>
        </w:pict>
      </w:r>
    </w:p>
    <w:p w:rsidR="00EB0DBF" w:rsidRPr="00E862C6" w:rsidRDefault="00EB0DBF" w:rsidP="00E862C6">
      <w:pPr>
        <w:spacing w:line="360" w:lineRule="auto"/>
        <w:ind w:firstLine="480"/>
        <w:rPr>
          <w:rFonts w:ascii="宋体"/>
          <w:sz w:val="24"/>
          <w:szCs w:val="24"/>
        </w:rPr>
      </w:pPr>
      <w:r w:rsidRPr="00E862C6">
        <w:rPr>
          <w:rFonts w:ascii="宋体" w:hAnsi="宋体" w:hint="eastAsia"/>
          <w:sz w:val="24"/>
          <w:szCs w:val="24"/>
        </w:rPr>
        <w:t>如图所示，说明如下：</w:t>
      </w:r>
    </w:p>
    <w:p w:rsidR="00EB0DBF" w:rsidRPr="00E862C6" w:rsidRDefault="00EB0DBF" w:rsidP="00E862C6">
      <w:pPr>
        <w:spacing w:line="360" w:lineRule="auto"/>
        <w:rPr>
          <w:rFonts w:ascii="宋体"/>
          <w:sz w:val="24"/>
          <w:szCs w:val="24"/>
        </w:rPr>
      </w:pPr>
      <w:r w:rsidRPr="00E862C6">
        <w:rPr>
          <w:rFonts w:ascii="宋体" w:hAnsi="宋体" w:hint="eastAsia"/>
          <w:sz w:val="24"/>
          <w:szCs w:val="24"/>
        </w:rPr>
        <w:t>（</w:t>
      </w:r>
      <w:r w:rsidRPr="00E862C6"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  <w:r w:rsidRPr="00E862C6">
        <w:rPr>
          <w:rFonts w:ascii="宋体" w:hAnsi="宋体" w:hint="eastAsia"/>
          <w:sz w:val="24"/>
          <w:szCs w:val="24"/>
        </w:rPr>
        <w:t>实际工作单位：</w:t>
      </w:r>
      <w:r>
        <w:rPr>
          <w:rFonts w:ascii="宋体" w:hAnsi="宋体" w:hint="eastAsia"/>
          <w:sz w:val="24"/>
          <w:szCs w:val="24"/>
        </w:rPr>
        <w:t>填写实际的工作单位名称，如毕业生与人力资源公司签约的，该栏填写实际被劳务派遣到的单位名称。</w:t>
      </w:r>
    </w:p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  <w:r w:rsidRPr="00E862C6">
        <w:rPr>
          <w:rFonts w:ascii="宋体" w:hAnsi="宋体" w:hint="eastAsia"/>
          <w:sz w:val="24"/>
          <w:szCs w:val="24"/>
        </w:rPr>
        <w:t>（</w:t>
      </w:r>
      <w:r w:rsidRPr="00E862C6">
        <w:rPr>
          <w:rFonts w:ascii="宋体" w:hAnsi="宋体"/>
          <w:sz w:val="24"/>
          <w:szCs w:val="24"/>
        </w:rPr>
        <w:t>2</w:t>
      </w:r>
      <w:r w:rsidRPr="00E862C6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实际单位所在地：填写“实际工作单位”所在地。</w:t>
      </w:r>
    </w:p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）档案接收单位：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6571"/>
      </w:tblGrid>
      <w:tr w:rsidR="00EB0DBF" w:rsidRPr="007D1C97" w:rsidTr="00AB0274">
        <w:trPr>
          <w:trHeight w:val="117"/>
        </w:trPr>
        <w:tc>
          <w:tcPr>
            <w:tcW w:w="1951" w:type="dxa"/>
            <w:vMerge w:val="restart"/>
          </w:tcPr>
          <w:p w:rsidR="00EB0DBF" w:rsidRPr="007D1C97" w:rsidRDefault="00EB0DBF" w:rsidP="00E862C6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cs="宋体"/>
                <w:sz w:val="24"/>
                <w:szCs w:val="24"/>
              </w:rPr>
            </w:pPr>
            <w:r w:rsidRPr="007D1C97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6571" w:type="dxa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1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）用人单位为行政机关、国企、事业单位的，档案接收单位一般为本单位；</w:t>
            </w:r>
          </w:p>
        </w:tc>
      </w:tr>
      <w:tr w:rsidR="00EB0DBF" w:rsidRPr="007D1C97" w:rsidTr="00AB0274">
        <w:trPr>
          <w:trHeight w:val="116"/>
        </w:trPr>
        <w:tc>
          <w:tcPr>
            <w:tcW w:w="1951" w:type="dxa"/>
            <w:vMerge/>
          </w:tcPr>
          <w:p w:rsidR="00EB0DBF" w:rsidRPr="007D1C97" w:rsidRDefault="00EB0DBF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6571" w:type="dxa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2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）用人单位为三资企业、其他企业的，档案接收单位一般为本单位所在地人才服务中心等机构，办理报到证时需附加人才服务中心户档接收函；</w:t>
            </w:r>
          </w:p>
        </w:tc>
      </w:tr>
      <w:tr w:rsidR="00EB0DBF" w:rsidRPr="007D1C97" w:rsidTr="00AB0274">
        <w:trPr>
          <w:trHeight w:val="116"/>
        </w:trPr>
        <w:tc>
          <w:tcPr>
            <w:tcW w:w="1951" w:type="dxa"/>
            <w:vMerge/>
          </w:tcPr>
          <w:p w:rsidR="00EB0DBF" w:rsidRPr="007D1C97" w:rsidRDefault="00EB0DBF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6571" w:type="dxa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3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）户档回原籍的，档案接收单位为生源地人社局（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***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省</w:t>
            </w:r>
            <w:r w:rsidRPr="007D1C97">
              <w:rPr>
                <w:rFonts w:ascii="宋体" w:hAnsi="宋体" w:cs="宋体"/>
                <w:sz w:val="18"/>
                <w:szCs w:val="18"/>
              </w:rPr>
              <w:t>+***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市人社局</w:t>
            </w:r>
            <w:r w:rsidRPr="007D1C97">
              <w:rPr>
                <w:rFonts w:ascii="宋体" w:hAnsi="宋体" w:cs="宋体"/>
                <w:sz w:val="18"/>
                <w:szCs w:val="18"/>
              </w:rPr>
              <w:t>/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县人社局；直辖市</w:t>
            </w:r>
            <w:r w:rsidRPr="007D1C97">
              <w:rPr>
                <w:rFonts w:ascii="宋体" w:hAnsi="宋体" w:cs="宋体"/>
                <w:sz w:val="18"/>
                <w:szCs w:val="18"/>
              </w:rPr>
              <w:t>***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区人社局）；</w:t>
            </w:r>
          </w:p>
        </w:tc>
      </w:tr>
      <w:tr w:rsidR="00EB0DBF" w:rsidRPr="007D1C97" w:rsidTr="00AB0274">
        <w:trPr>
          <w:trHeight w:val="116"/>
        </w:trPr>
        <w:tc>
          <w:tcPr>
            <w:tcW w:w="1951" w:type="dxa"/>
            <w:vMerge/>
          </w:tcPr>
          <w:p w:rsidR="00EB0DBF" w:rsidRPr="007D1C97" w:rsidRDefault="00EB0DBF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6571" w:type="dxa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sz w:val="18"/>
                <w:szCs w:val="18"/>
              </w:rPr>
              <w:t>（</w:t>
            </w:r>
            <w:r w:rsidRPr="007D1C97">
              <w:rPr>
                <w:rFonts w:ascii="宋体" w:hAnsi="宋体" w:cs="宋体"/>
                <w:sz w:val="18"/>
                <w:szCs w:val="18"/>
              </w:rPr>
              <w:t>4</w:t>
            </w:r>
            <w:r w:rsidRPr="007D1C97">
              <w:rPr>
                <w:rFonts w:ascii="宋体" w:hAnsi="宋体" w:cs="宋体" w:hint="eastAsia"/>
                <w:sz w:val="18"/>
                <w:szCs w:val="18"/>
              </w:rPr>
              <w:t>）户档挂靠第三方机构（如江苏省高校招生就业指导服务中心），档案接收单位为该第三方机构。</w:t>
            </w:r>
          </w:p>
        </w:tc>
      </w:tr>
      <w:tr w:rsidR="00EB0DBF" w:rsidRPr="007D1C97" w:rsidTr="00AB0274">
        <w:trPr>
          <w:trHeight w:val="116"/>
        </w:trPr>
        <w:tc>
          <w:tcPr>
            <w:tcW w:w="8522" w:type="dxa"/>
            <w:gridSpan w:val="2"/>
          </w:tcPr>
          <w:p w:rsidR="00EB0DBF" w:rsidRPr="007D1C97" w:rsidRDefault="00EB0DBF" w:rsidP="00AB0274">
            <w:pPr>
              <w:tabs>
                <w:tab w:val="left" w:pos="5878"/>
              </w:tabs>
              <w:jc w:val="left"/>
              <w:rPr>
                <w:rFonts w:ascii="宋体" w:cs="宋体"/>
                <w:b/>
                <w:color w:val="FF0000"/>
                <w:sz w:val="18"/>
                <w:szCs w:val="18"/>
              </w:rPr>
            </w:pPr>
            <w:r w:rsidRPr="007D1C97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以上四种情况仅供参考，具体情况与用人单位人事部门咨询、核实，档案接收单位名称请务必准确。</w:t>
            </w:r>
          </w:p>
        </w:tc>
      </w:tr>
    </w:tbl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E862C6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pStyle w:val="Heading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t>出国（境）</w:t>
      </w:r>
    </w:p>
    <w:p w:rsidR="00EB0DBF" w:rsidRDefault="00EB0DBF" w:rsidP="001C3824">
      <w:r>
        <w:rPr>
          <w:noProof/>
        </w:rPr>
        <w:pict>
          <v:shape id="图片 7" o:spid="_x0000_i1030" type="#_x0000_t75" style="width:409.5pt;height:237.75pt;visibility:visible">
            <v:imagedata r:id="rId12" o:title=""/>
          </v:shape>
        </w:pict>
      </w:r>
    </w:p>
    <w:p w:rsidR="00EB0DBF" w:rsidRPr="001C3824" w:rsidRDefault="00EB0DBF" w:rsidP="001C3824">
      <w:pPr>
        <w:spacing w:line="360" w:lineRule="auto"/>
        <w:ind w:firstLine="480"/>
        <w:rPr>
          <w:rFonts w:ascii="宋体"/>
          <w:sz w:val="24"/>
          <w:szCs w:val="24"/>
        </w:rPr>
      </w:pPr>
      <w:r w:rsidRPr="001C3824">
        <w:rPr>
          <w:rFonts w:ascii="宋体" w:hAnsi="宋体" w:hint="eastAsia"/>
          <w:sz w:val="24"/>
          <w:szCs w:val="24"/>
        </w:rPr>
        <w:t>如图所示，说明如下：</w:t>
      </w:r>
    </w:p>
    <w:p w:rsidR="00EB0DBF" w:rsidRPr="001C3824" w:rsidRDefault="00EB0DBF" w:rsidP="001C3824">
      <w:pPr>
        <w:spacing w:line="360" w:lineRule="auto"/>
        <w:rPr>
          <w:rFonts w:ascii="宋体"/>
          <w:sz w:val="24"/>
          <w:szCs w:val="24"/>
        </w:rPr>
      </w:pPr>
      <w:r w:rsidRPr="001C3824">
        <w:rPr>
          <w:rFonts w:ascii="宋体" w:hAnsi="宋体" w:hint="eastAsia"/>
          <w:sz w:val="24"/>
          <w:szCs w:val="24"/>
        </w:rPr>
        <w:t>（</w:t>
      </w:r>
      <w:r w:rsidRPr="001C3824">
        <w:rPr>
          <w:rFonts w:ascii="宋体" w:hAnsi="宋体"/>
          <w:sz w:val="24"/>
          <w:szCs w:val="24"/>
        </w:rPr>
        <w:t>1</w:t>
      </w:r>
      <w:r w:rsidRPr="001C3824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手机号码：</w:t>
      </w:r>
      <w:r w:rsidRPr="00D4537A">
        <w:rPr>
          <w:rFonts w:ascii="宋体" w:hAnsi="宋体" w:hint="eastAsia"/>
          <w:sz w:val="24"/>
          <w:szCs w:val="24"/>
        </w:rPr>
        <w:t>请务必填写可以联系到本人的手机号，以便在办理报到证过程中如遇到问题，可以随时联系到本人。</w:t>
      </w:r>
    </w:p>
    <w:p w:rsidR="00EB0DBF" w:rsidRPr="001C3824" w:rsidRDefault="00EB0DBF" w:rsidP="001C3824">
      <w:pPr>
        <w:spacing w:line="360" w:lineRule="auto"/>
        <w:rPr>
          <w:rFonts w:ascii="宋体"/>
          <w:sz w:val="24"/>
          <w:szCs w:val="24"/>
        </w:rPr>
      </w:pPr>
      <w:r w:rsidRPr="001C3824">
        <w:rPr>
          <w:rFonts w:ascii="宋体" w:hAnsi="宋体" w:hint="eastAsia"/>
          <w:sz w:val="24"/>
          <w:szCs w:val="24"/>
        </w:rPr>
        <w:t>（</w:t>
      </w:r>
      <w:r w:rsidRPr="001C3824">
        <w:rPr>
          <w:rFonts w:ascii="宋体" w:hAnsi="宋体"/>
          <w:sz w:val="24"/>
          <w:szCs w:val="24"/>
        </w:rPr>
        <w:t>2</w:t>
      </w:r>
      <w:r w:rsidRPr="001C3824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“国内联系人”、“与本人关系”、“联系电话”：请务必填写国内相关联系人，以便可以随时联系到本人。</w:t>
      </w: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  <w:r w:rsidRPr="001C3824">
        <w:rPr>
          <w:rFonts w:ascii="宋体" w:hAnsi="宋体" w:hint="eastAsia"/>
          <w:sz w:val="24"/>
          <w:szCs w:val="24"/>
        </w:rPr>
        <w:t>（</w:t>
      </w:r>
      <w:r w:rsidRPr="001C3824">
        <w:rPr>
          <w:rFonts w:ascii="宋体" w:hAnsi="宋体"/>
          <w:sz w:val="24"/>
          <w:szCs w:val="24"/>
        </w:rPr>
        <w:t>3</w:t>
      </w:r>
      <w:r w:rsidRPr="001C3824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档案接收单位：出国（境）并需要办理报到证的，可以将档案派遣回原籍或挂靠第三方机构。</w:t>
      </w: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1C3824">
      <w:pPr>
        <w:spacing w:line="360" w:lineRule="auto"/>
        <w:rPr>
          <w:rFonts w:ascii="宋体"/>
          <w:sz w:val="24"/>
          <w:szCs w:val="24"/>
        </w:rPr>
      </w:pPr>
    </w:p>
    <w:p w:rsidR="00EB0DBF" w:rsidRDefault="00EB0DBF" w:rsidP="00D718E5">
      <w:pPr>
        <w:pStyle w:val="Heading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t>升学</w:t>
      </w:r>
    </w:p>
    <w:p w:rsidR="00EB0DBF" w:rsidRPr="00D718E5" w:rsidRDefault="00EB0DBF" w:rsidP="00D718E5">
      <w:pPr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一、录入学校名称</w:t>
      </w:r>
    </w:p>
    <w:p w:rsidR="00EB0DBF" w:rsidRPr="00D718E5" w:rsidRDefault="00EB0DBF" w:rsidP="00D718E5">
      <w:r>
        <w:rPr>
          <w:noProof/>
        </w:rPr>
        <w:pict>
          <v:shape id="图片 8" o:spid="_x0000_i1031" type="#_x0000_t75" style="width:409.5pt;height:196.5pt;visibility:visible">
            <v:imagedata r:id="rId13" o:title=""/>
          </v:shape>
        </w:pict>
      </w:r>
    </w:p>
    <w:p w:rsidR="00EB0DBF" w:rsidRPr="001C3824" w:rsidRDefault="00EB0DBF" w:rsidP="00D51847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>如图所示，</w:t>
      </w:r>
      <w:r>
        <w:rPr>
          <w:rFonts w:hint="eastAsia"/>
          <w:sz w:val="24"/>
          <w:szCs w:val="24"/>
        </w:rPr>
        <w:t>录入“学校名称”，如果未能搜索到相应学校，可以点击“创建升学单位”。</w:t>
      </w:r>
    </w:p>
    <w:p w:rsidR="00EB0DBF" w:rsidRDefault="00EB0DBF" w:rsidP="001C3824">
      <w:pPr>
        <w:spacing w:line="360" w:lineRule="auto"/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二、</w:t>
      </w:r>
      <w:r>
        <w:rPr>
          <w:rFonts w:ascii="黑体" w:eastAsia="黑体" w:hint="eastAsia"/>
          <w:sz w:val="30"/>
          <w:szCs w:val="30"/>
        </w:rPr>
        <w:t>基本信息、升学信息</w:t>
      </w:r>
    </w:p>
    <w:p w:rsidR="00EB0DBF" w:rsidRDefault="00EB0DBF" w:rsidP="001C3824">
      <w:pPr>
        <w:spacing w:line="360" w:lineRule="auto"/>
        <w:rPr>
          <w:rFonts w:ascii="黑体" w:eastAsia="黑体"/>
          <w:sz w:val="30"/>
          <w:szCs w:val="30"/>
        </w:rPr>
      </w:pPr>
      <w:r w:rsidRPr="004D3147">
        <w:rPr>
          <w:rFonts w:ascii="黑体" w:eastAsia="黑体"/>
          <w:noProof/>
          <w:sz w:val="30"/>
          <w:szCs w:val="30"/>
        </w:rPr>
        <w:pict>
          <v:shape id="图片 9" o:spid="_x0000_i1032" type="#_x0000_t75" style="width:408pt;height:193.5pt;visibility:visible">
            <v:imagedata r:id="rId14" o:title=""/>
          </v:shape>
        </w:pict>
      </w:r>
    </w:p>
    <w:p w:rsidR="00EB0DBF" w:rsidRDefault="00EB0DBF" w:rsidP="00D718E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D718E5">
        <w:rPr>
          <w:rFonts w:ascii="宋体" w:hAnsi="宋体" w:hint="eastAsia"/>
          <w:sz w:val="24"/>
          <w:szCs w:val="24"/>
        </w:rPr>
        <w:t>如图所示</w:t>
      </w:r>
      <w:r>
        <w:rPr>
          <w:rFonts w:ascii="宋体" w:hAnsi="宋体" w:hint="eastAsia"/>
          <w:sz w:val="24"/>
          <w:szCs w:val="24"/>
        </w:rPr>
        <w:t>，说明如下：</w:t>
      </w:r>
    </w:p>
    <w:p w:rsidR="00EB0DBF" w:rsidRPr="00D718E5" w:rsidRDefault="00EB0DBF" w:rsidP="00D718E5">
      <w:pPr>
        <w:spacing w:line="360" w:lineRule="auto"/>
        <w:rPr>
          <w:rFonts w:ascii="宋体"/>
          <w:sz w:val="24"/>
          <w:szCs w:val="24"/>
        </w:rPr>
      </w:pPr>
      <w:r w:rsidRPr="00D718E5">
        <w:rPr>
          <w:rFonts w:ascii="宋体" w:hAnsi="宋体" w:hint="eastAsia"/>
          <w:sz w:val="24"/>
          <w:szCs w:val="24"/>
        </w:rPr>
        <w:t>（</w:t>
      </w:r>
      <w:r w:rsidRPr="00D718E5"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  <w:r w:rsidRPr="00D718E5">
        <w:rPr>
          <w:rFonts w:ascii="宋体" w:hAnsi="宋体" w:hint="eastAsia"/>
          <w:sz w:val="24"/>
          <w:szCs w:val="24"/>
        </w:rPr>
        <w:t>手机号码、</w:t>
      </w:r>
      <w:r w:rsidRPr="00D718E5">
        <w:rPr>
          <w:rFonts w:ascii="宋体" w:hAnsi="宋体"/>
          <w:sz w:val="24"/>
          <w:szCs w:val="24"/>
        </w:rPr>
        <w:t>EMAIL</w:t>
      </w:r>
      <w:r w:rsidRPr="00D718E5">
        <w:rPr>
          <w:rFonts w:ascii="宋体" w:hAnsi="宋体" w:hint="eastAsia"/>
          <w:sz w:val="24"/>
          <w:szCs w:val="24"/>
        </w:rPr>
        <w:t>：请务必填写可以联系到本人的手机号及个人有效使用电子邮箱。</w:t>
      </w:r>
    </w:p>
    <w:p w:rsidR="00EB0DBF" w:rsidRPr="00D718E5" w:rsidRDefault="00EB0DBF" w:rsidP="00D718E5">
      <w:pPr>
        <w:rPr>
          <w:rFonts w:ascii="宋体"/>
          <w:sz w:val="24"/>
          <w:szCs w:val="24"/>
        </w:rPr>
      </w:pPr>
      <w:r w:rsidRPr="00D718E5">
        <w:rPr>
          <w:rFonts w:ascii="宋体" w:hAnsi="宋体" w:hint="eastAsia"/>
          <w:sz w:val="24"/>
          <w:szCs w:val="24"/>
        </w:rPr>
        <w:t>（</w:t>
      </w:r>
      <w:r w:rsidRPr="00D718E5">
        <w:rPr>
          <w:rFonts w:ascii="宋体" w:hAnsi="宋体"/>
          <w:sz w:val="24"/>
          <w:szCs w:val="24"/>
        </w:rPr>
        <w:t>2</w:t>
      </w:r>
      <w:r w:rsidRPr="00D718E5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升学状况：请选择“考研”或“免研”。</w:t>
      </w:r>
    </w:p>
    <w:sectPr w:rsidR="00EB0DBF" w:rsidRPr="00D718E5" w:rsidSect="00654A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DBF" w:rsidRDefault="00EB0DBF" w:rsidP="00C120F4">
      <w:r>
        <w:separator/>
      </w:r>
    </w:p>
  </w:endnote>
  <w:endnote w:type="continuationSeparator" w:id="0">
    <w:p w:rsidR="00EB0DBF" w:rsidRDefault="00EB0DBF" w:rsidP="00C120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DBF" w:rsidRDefault="00EB0DBF" w:rsidP="00C120F4">
      <w:r>
        <w:separator/>
      </w:r>
    </w:p>
  </w:footnote>
  <w:footnote w:type="continuationSeparator" w:id="0">
    <w:p w:rsidR="00EB0DBF" w:rsidRDefault="00EB0DBF" w:rsidP="00C120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36E36"/>
    <w:multiLevelType w:val="hybridMultilevel"/>
    <w:tmpl w:val="30C8C682"/>
    <w:lvl w:ilvl="0" w:tplc="65CCC7BC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3CF71FC"/>
    <w:multiLevelType w:val="hybridMultilevel"/>
    <w:tmpl w:val="D4066472"/>
    <w:lvl w:ilvl="0" w:tplc="36F6E6CC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22000EA"/>
    <w:multiLevelType w:val="hybridMultilevel"/>
    <w:tmpl w:val="5178CB80"/>
    <w:lvl w:ilvl="0" w:tplc="54329018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71146760"/>
    <w:multiLevelType w:val="hybridMultilevel"/>
    <w:tmpl w:val="4F468074"/>
    <w:lvl w:ilvl="0" w:tplc="5C92AA42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14CB"/>
    <w:rsid w:val="00001198"/>
    <w:rsid w:val="000053FC"/>
    <w:rsid w:val="00034559"/>
    <w:rsid w:val="00052CEA"/>
    <w:rsid w:val="00066A97"/>
    <w:rsid w:val="00082B26"/>
    <w:rsid w:val="00084849"/>
    <w:rsid w:val="000E0BE0"/>
    <w:rsid w:val="00110132"/>
    <w:rsid w:val="0017357D"/>
    <w:rsid w:val="00185F88"/>
    <w:rsid w:val="001C3824"/>
    <w:rsid w:val="001D7346"/>
    <w:rsid w:val="00207651"/>
    <w:rsid w:val="002208FF"/>
    <w:rsid w:val="002255B9"/>
    <w:rsid w:val="0022778D"/>
    <w:rsid w:val="002B7C5A"/>
    <w:rsid w:val="002D0FC6"/>
    <w:rsid w:val="002D34B9"/>
    <w:rsid w:val="00301CF2"/>
    <w:rsid w:val="00304F29"/>
    <w:rsid w:val="00311E71"/>
    <w:rsid w:val="00322465"/>
    <w:rsid w:val="00325660"/>
    <w:rsid w:val="003614CB"/>
    <w:rsid w:val="00385D7B"/>
    <w:rsid w:val="003B0E32"/>
    <w:rsid w:val="003E1617"/>
    <w:rsid w:val="00402983"/>
    <w:rsid w:val="00402AA2"/>
    <w:rsid w:val="00420CCC"/>
    <w:rsid w:val="00426FE5"/>
    <w:rsid w:val="0043049B"/>
    <w:rsid w:val="00443073"/>
    <w:rsid w:val="00463958"/>
    <w:rsid w:val="00466B4A"/>
    <w:rsid w:val="004706D9"/>
    <w:rsid w:val="0047094C"/>
    <w:rsid w:val="0047268D"/>
    <w:rsid w:val="00474160"/>
    <w:rsid w:val="004917E8"/>
    <w:rsid w:val="00497160"/>
    <w:rsid w:val="004B080F"/>
    <w:rsid w:val="004D120B"/>
    <w:rsid w:val="004D3147"/>
    <w:rsid w:val="004F581A"/>
    <w:rsid w:val="005646DF"/>
    <w:rsid w:val="0057265A"/>
    <w:rsid w:val="005917D6"/>
    <w:rsid w:val="00592749"/>
    <w:rsid w:val="005A3616"/>
    <w:rsid w:val="005E4F45"/>
    <w:rsid w:val="005F1726"/>
    <w:rsid w:val="00621ECA"/>
    <w:rsid w:val="006319A8"/>
    <w:rsid w:val="00654ADA"/>
    <w:rsid w:val="00670452"/>
    <w:rsid w:val="006C2239"/>
    <w:rsid w:val="006E07DD"/>
    <w:rsid w:val="006E1772"/>
    <w:rsid w:val="00720E04"/>
    <w:rsid w:val="00750FB6"/>
    <w:rsid w:val="00787AA5"/>
    <w:rsid w:val="00792F23"/>
    <w:rsid w:val="007960F1"/>
    <w:rsid w:val="007B0F0C"/>
    <w:rsid w:val="007D1C97"/>
    <w:rsid w:val="00811B54"/>
    <w:rsid w:val="00837C22"/>
    <w:rsid w:val="00843FA9"/>
    <w:rsid w:val="008471C9"/>
    <w:rsid w:val="008534E5"/>
    <w:rsid w:val="008825CF"/>
    <w:rsid w:val="0088695C"/>
    <w:rsid w:val="008C0EC0"/>
    <w:rsid w:val="008D6A18"/>
    <w:rsid w:val="008E6101"/>
    <w:rsid w:val="008F5FD1"/>
    <w:rsid w:val="00903D99"/>
    <w:rsid w:val="00905D8E"/>
    <w:rsid w:val="0091780C"/>
    <w:rsid w:val="009417BF"/>
    <w:rsid w:val="009435AF"/>
    <w:rsid w:val="009577D5"/>
    <w:rsid w:val="00960D2A"/>
    <w:rsid w:val="00987DBE"/>
    <w:rsid w:val="009C0C09"/>
    <w:rsid w:val="009C3677"/>
    <w:rsid w:val="009E19A0"/>
    <w:rsid w:val="00A010E1"/>
    <w:rsid w:val="00A12639"/>
    <w:rsid w:val="00A36197"/>
    <w:rsid w:val="00AA258E"/>
    <w:rsid w:val="00AB0274"/>
    <w:rsid w:val="00AB1731"/>
    <w:rsid w:val="00AB2CBB"/>
    <w:rsid w:val="00B53245"/>
    <w:rsid w:val="00B72E7A"/>
    <w:rsid w:val="00B82833"/>
    <w:rsid w:val="00B939F2"/>
    <w:rsid w:val="00B9517D"/>
    <w:rsid w:val="00BA093C"/>
    <w:rsid w:val="00C06B63"/>
    <w:rsid w:val="00C120F4"/>
    <w:rsid w:val="00C13F5D"/>
    <w:rsid w:val="00C3618B"/>
    <w:rsid w:val="00CB0B92"/>
    <w:rsid w:val="00CC706F"/>
    <w:rsid w:val="00CD12BC"/>
    <w:rsid w:val="00CF5FBD"/>
    <w:rsid w:val="00D20B0D"/>
    <w:rsid w:val="00D4537A"/>
    <w:rsid w:val="00D51847"/>
    <w:rsid w:val="00D5536E"/>
    <w:rsid w:val="00D55EE7"/>
    <w:rsid w:val="00D56C17"/>
    <w:rsid w:val="00D60517"/>
    <w:rsid w:val="00D718E5"/>
    <w:rsid w:val="00D92C88"/>
    <w:rsid w:val="00DE18C7"/>
    <w:rsid w:val="00E06603"/>
    <w:rsid w:val="00E2101E"/>
    <w:rsid w:val="00E32480"/>
    <w:rsid w:val="00E44B18"/>
    <w:rsid w:val="00E52D7A"/>
    <w:rsid w:val="00E719C0"/>
    <w:rsid w:val="00E81255"/>
    <w:rsid w:val="00E862C6"/>
    <w:rsid w:val="00E935E3"/>
    <w:rsid w:val="00EB0DBF"/>
    <w:rsid w:val="00EB428B"/>
    <w:rsid w:val="00EB7554"/>
    <w:rsid w:val="00ED0258"/>
    <w:rsid w:val="00ED190C"/>
    <w:rsid w:val="00EE77D6"/>
    <w:rsid w:val="00F405A8"/>
    <w:rsid w:val="00F512A5"/>
    <w:rsid w:val="00FD34A1"/>
    <w:rsid w:val="00F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AD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12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120F4"/>
    <w:rPr>
      <w:rFonts w:cs="Times New Roman"/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rsid w:val="00C1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120F4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C1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120F4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5917D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17D6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D4537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7</Pages>
  <Words>311</Words>
  <Characters>1776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2015届毕业生填写“毕业去向登记”操作说明</dc:title>
  <dc:subject/>
  <dc:creator>生沛文</dc:creator>
  <cp:keywords/>
  <dc:description/>
  <cp:lastModifiedBy>JonMMx 2000</cp:lastModifiedBy>
  <cp:revision>3</cp:revision>
  <dcterms:created xsi:type="dcterms:W3CDTF">2016-10-28T03:12:00Z</dcterms:created>
  <dcterms:modified xsi:type="dcterms:W3CDTF">2016-10-28T06:51:00Z</dcterms:modified>
</cp:coreProperties>
</file>